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F3315" w14:textId="77777777" w:rsidR="00441CCF" w:rsidRDefault="00F25E9A" w:rsidP="006B2868">
      <w:pPr>
        <w:jc w:val="right"/>
        <w:rPr>
          <w:rFonts w:ascii="Arial" w:hAnsi="Arial" w:cs="Arial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EF44BB" wp14:editId="2A2C86A9">
                <wp:simplePos x="0" y="0"/>
                <wp:positionH relativeFrom="column">
                  <wp:posOffset>-1905</wp:posOffset>
                </wp:positionH>
                <wp:positionV relativeFrom="paragraph">
                  <wp:posOffset>18415</wp:posOffset>
                </wp:positionV>
                <wp:extent cx="3505200" cy="705485"/>
                <wp:effectExtent l="7620" t="8890" r="11430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70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2D67A" w14:textId="39D18492" w:rsidR="00441CCF" w:rsidRDefault="00441CCF">
                            <w:pPr>
                              <w:rPr>
                                <w:rFonts w:ascii="FS Mencap" w:hAnsi="FS Mencap" w:cs="FS Mencap"/>
                              </w:rPr>
                            </w:pPr>
                            <w:r w:rsidRPr="00213857">
                              <w:rPr>
                                <w:rFonts w:ascii="FS Mencap" w:hAnsi="FS Mencap" w:cs="FS Mencap"/>
                                <w:b/>
                                <w:bCs/>
                              </w:rPr>
                              <w:t>Please complete and email to:</w:t>
                            </w:r>
                            <w:r w:rsidR="00B940AD">
                              <w:rPr>
                                <w:rFonts w:ascii="FS Mencap" w:hAnsi="FS Mencap" w:cs="FS Mencap"/>
                              </w:rPr>
                              <w:t xml:space="preserve"> Michelle </w:t>
                            </w:r>
                          </w:p>
                          <w:p w14:paraId="5262F290" w14:textId="21F4116E" w:rsidR="00B940AD" w:rsidRPr="00213857" w:rsidRDefault="00B940AD">
                            <w:pPr>
                              <w:rPr>
                                <w:rFonts w:ascii="FS Mencap" w:hAnsi="FS Mencap" w:cs="FS Mencap"/>
                              </w:rPr>
                            </w:pPr>
                            <w:r>
                              <w:rPr>
                                <w:rFonts w:ascii="FS Mencap" w:hAnsi="FS Mencap" w:cs="FS Mencap"/>
                              </w:rPr>
                              <w:t>michelle@kingstonmencap.org.uk</w:t>
                            </w:r>
                          </w:p>
                          <w:p w14:paraId="0B84D0E1" w14:textId="377045BB" w:rsidR="00441CCF" w:rsidRPr="00213857" w:rsidRDefault="00441CCF">
                            <w:pPr>
                              <w:rPr>
                                <w:rFonts w:ascii="FS Mencap" w:hAnsi="FS Mencap" w:cs="FS Mencap"/>
                                <w:sz w:val="18"/>
                                <w:szCs w:val="18"/>
                              </w:rPr>
                            </w:pPr>
                            <w:r w:rsidRPr="00213857">
                              <w:rPr>
                                <w:rFonts w:ascii="FS Mencap" w:hAnsi="FS Mencap" w:cs="FS Mencap"/>
                                <w:sz w:val="18"/>
                                <w:szCs w:val="18"/>
                              </w:rPr>
                              <w:t xml:space="preserve">(All information provided will remain confidential and in accordance with the </w:t>
                            </w:r>
                            <w:r w:rsidR="004A79B1">
                              <w:rPr>
                                <w:rFonts w:ascii="FS Mencap" w:hAnsi="FS Mencap" w:cs="FS Mencap"/>
                                <w:sz w:val="18"/>
                                <w:szCs w:val="18"/>
                              </w:rPr>
                              <w:t>G</w:t>
                            </w:r>
                            <w:bookmarkStart w:id="0" w:name="_GoBack"/>
                            <w:bookmarkEnd w:id="0"/>
                            <w:r w:rsidR="004A79B1">
                              <w:rPr>
                                <w:rFonts w:ascii="FS Mencap" w:hAnsi="FS Mencap" w:cs="FS Mencap"/>
                                <w:sz w:val="18"/>
                                <w:szCs w:val="18"/>
                              </w:rPr>
                              <w:t xml:space="preserve">eneral </w:t>
                            </w:r>
                            <w:r w:rsidRPr="00213857">
                              <w:rPr>
                                <w:rFonts w:ascii="FS Mencap" w:hAnsi="FS Mencap" w:cs="FS Mencap"/>
                                <w:sz w:val="18"/>
                                <w:szCs w:val="18"/>
                              </w:rPr>
                              <w:t>Data Protection Act and Kingston Mencap’s Policies &amp; Procedures)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EF44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5pt;margin-top:1.45pt;width:276pt;height:55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">
                <v:textbox style="mso-fit-shape-to-text:t">
                  <w:txbxContent>
                    <w:p w14:paraId="4F62D67A" w14:textId="39D18492" w:rsidR="00441CCF" w:rsidRDefault="00441CCF">
                      <w:pPr>
                        <w:rPr>
                          <w:rFonts w:ascii="FS Mencap" w:hAnsi="FS Mencap" w:cs="FS Mencap"/>
                        </w:rPr>
                      </w:pPr>
                      <w:r w:rsidRPr="00213857">
                        <w:rPr>
                          <w:rFonts w:ascii="FS Mencap" w:hAnsi="FS Mencap" w:cs="FS Mencap"/>
                          <w:b/>
                          <w:bCs/>
                        </w:rPr>
                        <w:t>Please complete and email to:</w:t>
                      </w:r>
                      <w:r w:rsidR="00B940AD">
                        <w:rPr>
                          <w:rFonts w:ascii="FS Mencap" w:hAnsi="FS Mencap" w:cs="FS Mencap"/>
                        </w:rPr>
                        <w:t xml:space="preserve"> Michelle </w:t>
                      </w:r>
                    </w:p>
                    <w:p w14:paraId="5262F290" w14:textId="21F4116E" w:rsidR="00B940AD" w:rsidRPr="00213857" w:rsidRDefault="00B940AD">
                      <w:pPr>
                        <w:rPr>
                          <w:rFonts w:ascii="FS Mencap" w:hAnsi="FS Mencap" w:cs="FS Mencap"/>
                        </w:rPr>
                      </w:pPr>
                      <w:r>
                        <w:rPr>
                          <w:rFonts w:ascii="FS Mencap" w:hAnsi="FS Mencap" w:cs="FS Mencap"/>
                        </w:rPr>
                        <w:t>michelle@kingstonmencap.org.uk</w:t>
                      </w:r>
                    </w:p>
                    <w:p w14:paraId="0B84D0E1" w14:textId="377045BB" w:rsidR="00441CCF" w:rsidRPr="00213857" w:rsidRDefault="00441CCF">
                      <w:pPr>
                        <w:rPr>
                          <w:rFonts w:ascii="FS Mencap" w:hAnsi="FS Mencap" w:cs="FS Mencap"/>
                          <w:sz w:val="18"/>
                          <w:szCs w:val="18"/>
                        </w:rPr>
                      </w:pPr>
                      <w:r w:rsidRPr="00213857">
                        <w:rPr>
                          <w:rFonts w:ascii="FS Mencap" w:hAnsi="FS Mencap" w:cs="FS Mencap"/>
                          <w:sz w:val="18"/>
                          <w:szCs w:val="18"/>
                        </w:rPr>
                        <w:t xml:space="preserve">(All information provided will remain confidential and in accordance with the </w:t>
                      </w:r>
                      <w:r w:rsidR="004A79B1">
                        <w:rPr>
                          <w:rFonts w:ascii="FS Mencap" w:hAnsi="FS Mencap" w:cs="FS Mencap"/>
                          <w:sz w:val="18"/>
                          <w:szCs w:val="18"/>
                        </w:rPr>
                        <w:t>G</w:t>
                      </w:r>
                      <w:bookmarkStart w:id="1" w:name="_GoBack"/>
                      <w:bookmarkEnd w:id="1"/>
                      <w:r w:rsidR="004A79B1">
                        <w:rPr>
                          <w:rFonts w:ascii="FS Mencap" w:hAnsi="FS Mencap" w:cs="FS Mencap"/>
                          <w:sz w:val="18"/>
                          <w:szCs w:val="18"/>
                        </w:rPr>
                        <w:t xml:space="preserve">eneral </w:t>
                      </w:r>
                      <w:r w:rsidRPr="00213857">
                        <w:rPr>
                          <w:rFonts w:ascii="FS Mencap" w:hAnsi="FS Mencap" w:cs="FS Mencap"/>
                          <w:sz w:val="18"/>
                          <w:szCs w:val="18"/>
                        </w:rPr>
                        <w:t>Data Protection Act and Kingston Mencap’s Policies &amp; Procedures)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en-GB"/>
        </w:rPr>
        <w:drawing>
          <wp:inline distT="0" distB="0" distL="0" distR="0" wp14:anchorId="0936DB3D" wp14:editId="18855E79">
            <wp:extent cx="1266825" cy="666750"/>
            <wp:effectExtent l="0" t="0" r="9525" b="0"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78173" w14:textId="77777777" w:rsidR="00441CCF" w:rsidRDefault="00441CCF" w:rsidP="006B2868">
      <w:pPr>
        <w:jc w:val="right"/>
        <w:rPr>
          <w:rFonts w:ascii="Arial" w:hAnsi="Arial" w:cs="Arial"/>
          <w:sz w:val="40"/>
          <w:szCs w:val="40"/>
        </w:rPr>
      </w:pPr>
    </w:p>
    <w:p w14:paraId="392DE3EE" w14:textId="77777777" w:rsidR="00441CCF" w:rsidRPr="00213857" w:rsidRDefault="00441CCF" w:rsidP="006B2868">
      <w:pPr>
        <w:jc w:val="center"/>
        <w:rPr>
          <w:rFonts w:ascii="FS Mencap" w:hAnsi="FS Mencap" w:cs="FS Mencap"/>
          <w:b/>
          <w:bCs/>
          <w:sz w:val="32"/>
          <w:szCs w:val="32"/>
        </w:rPr>
      </w:pPr>
      <w:r w:rsidRPr="00213857">
        <w:rPr>
          <w:rFonts w:ascii="FS Mencap" w:hAnsi="FS Mencap" w:cs="FS Mencap"/>
          <w:b/>
          <w:bCs/>
          <w:sz w:val="32"/>
          <w:szCs w:val="32"/>
        </w:rPr>
        <w:t>Online v</w:t>
      </w:r>
      <w:r w:rsidR="00034958">
        <w:rPr>
          <w:rFonts w:ascii="FS Mencap" w:hAnsi="FS Mencap" w:cs="FS Mencap"/>
          <w:b/>
          <w:bCs/>
          <w:sz w:val="32"/>
          <w:szCs w:val="32"/>
        </w:rPr>
        <w:t>olu</w:t>
      </w:r>
      <w:r w:rsidRPr="00213857">
        <w:rPr>
          <w:rFonts w:ascii="FS Mencap" w:hAnsi="FS Mencap" w:cs="FS Mencap"/>
          <w:b/>
          <w:bCs/>
          <w:sz w:val="32"/>
          <w:szCs w:val="32"/>
        </w:rPr>
        <w:t>nteer application form for King</w:t>
      </w:r>
      <w:r w:rsidR="00556618">
        <w:rPr>
          <w:rFonts w:ascii="FS Mencap" w:hAnsi="FS Mencap" w:cs="FS Mencap"/>
          <w:b/>
          <w:bCs/>
          <w:sz w:val="32"/>
          <w:szCs w:val="32"/>
        </w:rPr>
        <w:t>st</w:t>
      </w:r>
      <w:r w:rsidRPr="00213857">
        <w:rPr>
          <w:rFonts w:ascii="FS Mencap" w:hAnsi="FS Mencap" w:cs="FS Mencap"/>
          <w:b/>
          <w:bCs/>
          <w:sz w:val="32"/>
          <w:szCs w:val="32"/>
        </w:rPr>
        <w:t>on Mencap</w:t>
      </w:r>
    </w:p>
    <w:p w14:paraId="308E026B" w14:textId="77777777" w:rsidR="00441CCF" w:rsidRPr="00213857" w:rsidRDefault="00441CCF" w:rsidP="006B2868">
      <w:pPr>
        <w:jc w:val="center"/>
        <w:rPr>
          <w:rFonts w:ascii="FS Mencap" w:hAnsi="FS Mencap" w:cs="FS Mencap"/>
          <w:i/>
          <w:iCs/>
        </w:rPr>
      </w:pPr>
    </w:p>
    <w:p w14:paraId="52FF9E5C" w14:textId="77777777" w:rsidR="00441CCF" w:rsidRPr="00213857" w:rsidRDefault="00441CCF" w:rsidP="006B2868">
      <w:pPr>
        <w:rPr>
          <w:rFonts w:ascii="FS Mencap" w:hAnsi="FS Mencap" w:cs="FS Mencap"/>
          <w:sz w:val="20"/>
          <w:szCs w:val="20"/>
        </w:rPr>
      </w:pPr>
    </w:p>
    <w:p w14:paraId="336B00F2" w14:textId="77777777" w:rsidR="00441CCF" w:rsidRPr="00213857" w:rsidRDefault="00441CCF" w:rsidP="009313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center"/>
        <w:rPr>
          <w:rFonts w:ascii="FS Mencap" w:hAnsi="FS Mencap" w:cs="FS Mencap"/>
          <w:b/>
          <w:bCs/>
        </w:rPr>
      </w:pPr>
      <w:r w:rsidRPr="00213857">
        <w:rPr>
          <w:rFonts w:ascii="FS Mencap" w:hAnsi="FS Mencap" w:cs="FS Mencap"/>
          <w:b/>
          <w:bCs/>
        </w:rPr>
        <w:t>Section A    Your details</w:t>
      </w:r>
    </w:p>
    <w:p w14:paraId="2B100F5E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</w:p>
    <w:p w14:paraId="222A5F9E" w14:textId="77777777" w:rsidR="005D0DF4" w:rsidRPr="00213857" w:rsidRDefault="00441CCF" w:rsidP="005D0DF4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Mr/Mrs/Miss/Other </w:t>
      </w:r>
      <w:sdt>
        <w:sdtPr>
          <w:rPr>
            <w:rFonts w:ascii="FS Mencap" w:hAnsi="FS Mencap" w:cs="FS Mencap"/>
            <w:sz w:val="20"/>
            <w:szCs w:val="20"/>
          </w:rPr>
          <w:id w:val="-717196214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4EA2FB67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 Surname  </w:t>
      </w:r>
      <w:sdt>
        <w:sdtPr>
          <w:rPr>
            <w:rFonts w:ascii="FS Mencap" w:hAnsi="FS Mencap" w:cs="FS Mencap"/>
            <w:sz w:val="20"/>
            <w:szCs w:val="20"/>
          </w:rPr>
          <w:id w:val="-1072579074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5D937170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Forenames </w:t>
      </w:r>
      <w:sdt>
        <w:sdtPr>
          <w:rPr>
            <w:rFonts w:ascii="FS Mencap" w:hAnsi="FS Mencap" w:cs="FS Mencap"/>
            <w:sz w:val="20"/>
            <w:szCs w:val="20"/>
          </w:rPr>
          <w:id w:val="1433021263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  <w:r w:rsidRPr="00213857">
        <w:rPr>
          <w:rFonts w:ascii="FS Mencap" w:hAnsi="FS Mencap" w:cs="FS Mencap"/>
          <w:sz w:val="20"/>
          <w:szCs w:val="20"/>
        </w:rPr>
        <w:t xml:space="preserve">Date of birth </w:t>
      </w:r>
      <w:sdt>
        <w:sdtPr>
          <w:rPr>
            <w:rFonts w:ascii="FS Mencap" w:hAnsi="FS Mencap" w:cs="FS Mencap"/>
            <w:sz w:val="20"/>
            <w:szCs w:val="20"/>
          </w:rPr>
          <w:id w:val="-1487932200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7C73B96A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(U18 need to complete a parental consent form)</w:t>
      </w:r>
    </w:p>
    <w:p w14:paraId="7E9D0EA4" w14:textId="77777777" w:rsidR="00441CCF" w:rsidRPr="00213857" w:rsidRDefault="00441CCF" w:rsidP="005D0DF4">
      <w:pPr>
        <w:spacing w:after="120"/>
        <w:rPr>
          <w:rFonts w:ascii="FS Mencap" w:hAnsi="FS Mencap" w:cs="FS Mencap"/>
          <w:sz w:val="20"/>
          <w:szCs w:val="20"/>
          <w:u w:val="single"/>
        </w:rPr>
      </w:pPr>
      <w:r w:rsidRPr="00213857">
        <w:rPr>
          <w:rFonts w:ascii="FS Mencap" w:hAnsi="FS Mencap" w:cs="FS Mencap"/>
          <w:sz w:val="20"/>
          <w:szCs w:val="20"/>
        </w:rPr>
        <w:t xml:space="preserve">Address  </w:t>
      </w:r>
      <w:sdt>
        <w:sdtPr>
          <w:rPr>
            <w:rFonts w:ascii="FS Mencap" w:hAnsi="FS Mencap" w:cs="FS Mencap"/>
            <w:sz w:val="20"/>
            <w:szCs w:val="20"/>
          </w:rPr>
          <w:id w:val="2110473214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6A47A296" w14:textId="77777777" w:rsidR="005D0DF4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Telephone No:</w:t>
      </w:r>
      <w:sdt>
        <w:sdtPr>
          <w:rPr>
            <w:rFonts w:ascii="FS Mencap" w:hAnsi="FS Mencap" w:cs="FS Mencap"/>
            <w:sz w:val="20"/>
            <w:szCs w:val="20"/>
          </w:rPr>
          <w:id w:val="2080015398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  <w:r w:rsidRPr="00213857">
        <w:rPr>
          <w:rFonts w:ascii="FS Mencap" w:hAnsi="FS Mencap" w:cs="FS Mencap"/>
          <w:sz w:val="20"/>
          <w:szCs w:val="20"/>
        </w:rPr>
        <w:t xml:space="preserve">  Mobile No </w:t>
      </w:r>
      <w:sdt>
        <w:sdtPr>
          <w:rPr>
            <w:rFonts w:ascii="FS Mencap" w:hAnsi="FS Mencap" w:cs="FS Mencap"/>
            <w:sz w:val="20"/>
            <w:szCs w:val="20"/>
          </w:rPr>
          <w:id w:val="1186951899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59353BD1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Email address </w:t>
      </w:r>
      <w:sdt>
        <w:sdtPr>
          <w:rPr>
            <w:rFonts w:ascii="FS Mencap" w:hAnsi="FS Mencap" w:cs="FS Mencap"/>
            <w:sz w:val="20"/>
            <w:szCs w:val="20"/>
          </w:rPr>
          <w:id w:val="-875313248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6A44AD45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Your hobbies/skills/interests </w:t>
      </w:r>
      <w:sdt>
        <w:sdtPr>
          <w:rPr>
            <w:rFonts w:ascii="FS Mencap" w:hAnsi="FS Mencap" w:cs="FS Mencap"/>
            <w:sz w:val="20"/>
            <w:szCs w:val="20"/>
          </w:rPr>
          <w:id w:val="847752860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67B822EE" w14:textId="77777777" w:rsidR="005D0DF4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Work phone number </w:t>
      </w:r>
      <w:sdt>
        <w:sdtPr>
          <w:rPr>
            <w:rFonts w:ascii="FS Mencap" w:hAnsi="FS Mencap" w:cs="FS Mencap"/>
            <w:sz w:val="20"/>
            <w:szCs w:val="20"/>
          </w:rPr>
          <w:id w:val="1121647979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  <w:r w:rsidRPr="00213857">
        <w:rPr>
          <w:rFonts w:ascii="FS Mencap" w:hAnsi="FS Mencap" w:cs="FS Mencap"/>
          <w:sz w:val="20"/>
          <w:szCs w:val="20"/>
        </w:rPr>
        <w:t xml:space="preserve">    Email </w:t>
      </w:r>
      <w:sdt>
        <w:sdtPr>
          <w:rPr>
            <w:rFonts w:ascii="FS Mencap" w:hAnsi="FS Mencap" w:cs="FS Mencap"/>
            <w:sz w:val="20"/>
            <w:szCs w:val="20"/>
          </w:rPr>
          <w:id w:val="-1786107816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1E20EFC3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Is there any medical complaint we should know about? Yes </w:t>
      </w:r>
      <w:sdt>
        <w:sdtPr>
          <w:rPr>
            <w:rFonts w:ascii="FS Mencap" w:hAnsi="FS Mencap" w:cs="FS Mencap"/>
            <w:sz w:val="20"/>
            <w:szCs w:val="20"/>
          </w:rPr>
          <w:id w:val="-531874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  <w:r w:rsidRPr="00213857">
        <w:rPr>
          <w:rFonts w:ascii="FS Mencap" w:hAnsi="FS Mencap" w:cs="FS Mencap"/>
        </w:rPr>
        <w:t xml:space="preserve">  </w:t>
      </w:r>
      <w:r w:rsidRPr="00213857">
        <w:rPr>
          <w:rFonts w:ascii="FS Mencap" w:hAnsi="FS Mencap" w:cs="FS Mencap"/>
          <w:sz w:val="20"/>
          <w:szCs w:val="20"/>
        </w:rPr>
        <w:t xml:space="preserve">No </w:t>
      </w:r>
      <w:sdt>
        <w:sdtPr>
          <w:rPr>
            <w:rFonts w:ascii="FS Mencap" w:hAnsi="FS Mencap" w:cs="FS Mencap"/>
            <w:sz w:val="20"/>
            <w:szCs w:val="20"/>
          </w:rPr>
          <w:id w:val="1250852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</w:p>
    <w:p w14:paraId="709AC382" w14:textId="77777777" w:rsidR="005D0DF4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If YES, please give details  </w:t>
      </w:r>
      <w:sdt>
        <w:sdtPr>
          <w:rPr>
            <w:rFonts w:ascii="FS Mencap" w:hAnsi="FS Mencap" w:cs="FS Mencap"/>
            <w:sz w:val="20"/>
            <w:szCs w:val="20"/>
          </w:rPr>
          <w:id w:val="1021979830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7C4B50DA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Please give details of any regular medicines taken </w:t>
      </w:r>
      <w:sdt>
        <w:sdtPr>
          <w:rPr>
            <w:rFonts w:ascii="FS Mencap" w:hAnsi="FS Mencap" w:cs="FS Mencap"/>
            <w:sz w:val="20"/>
            <w:szCs w:val="20"/>
          </w:rPr>
          <w:id w:val="-1571875283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7069BA7F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Emergency Contact Name </w:t>
      </w:r>
      <w:sdt>
        <w:sdtPr>
          <w:rPr>
            <w:rFonts w:ascii="FS Mencap" w:hAnsi="FS Mencap" w:cs="FS Mencap"/>
            <w:sz w:val="20"/>
            <w:szCs w:val="20"/>
          </w:rPr>
          <w:id w:val="460690339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  <w:r w:rsidRPr="00213857">
        <w:rPr>
          <w:rFonts w:ascii="FS Mencap" w:hAnsi="FS Mencap" w:cs="FS Mencap"/>
          <w:sz w:val="20"/>
          <w:szCs w:val="20"/>
        </w:rPr>
        <w:t xml:space="preserve"> Tel no </w:t>
      </w:r>
      <w:sdt>
        <w:sdtPr>
          <w:rPr>
            <w:rFonts w:ascii="FS Mencap" w:hAnsi="FS Mencap" w:cs="FS Mencap"/>
            <w:sz w:val="20"/>
            <w:szCs w:val="20"/>
          </w:rPr>
          <w:id w:val="14972942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23248B5B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(Please complete in case of illness/accident whilst at a club or on a day outing)</w:t>
      </w:r>
    </w:p>
    <w:sdt>
      <w:sdtPr>
        <w:rPr>
          <w:rFonts w:ascii="FS Mencap" w:hAnsi="FS Mencap" w:cs="FS Mencap"/>
          <w:sz w:val="20"/>
          <w:szCs w:val="20"/>
        </w:rPr>
        <w:id w:val="1911878790"/>
        <w:placeholder>
          <w:docPart w:val="DefaultPlaceholder_1082065158"/>
        </w:placeholder>
        <w:showingPlcHdr/>
        <w:text/>
      </w:sdtPr>
      <w:sdtEndPr/>
      <w:sdtContent>
        <w:p w14:paraId="4C02E738" w14:textId="77777777" w:rsidR="00441CCF" w:rsidRPr="00213857" w:rsidRDefault="005D0DF4" w:rsidP="006B2868">
          <w:pPr>
            <w:spacing w:after="120"/>
            <w:rPr>
              <w:rFonts w:ascii="FS Mencap" w:hAnsi="FS Mencap" w:cs="FS Mencap"/>
              <w:sz w:val="20"/>
              <w:szCs w:val="20"/>
            </w:rPr>
          </w:pPr>
          <w:r w:rsidRPr="0062280A">
            <w:rPr>
              <w:rStyle w:val="PlaceholderText"/>
            </w:rPr>
            <w:t>Click here to enter text.</w:t>
          </w:r>
        </w:p>
      </w:sdtContent>
    </w:sdt>
    <w:p w14:paraId="266D1BEC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How did you hear about Kingston Mencap? </w:t>
      </w:r>
    </w:p>
    <w:sdt>
      <w:sdtPr>
        <w:rPr>
          <w:rFonts w:ascii="FS Mencap" w:hAnsi="FS Mencap" w:cs="FS Mencap"/>
          <w:sz w:val="20"/>
          <w:szCs w:val="20"/>
        </w:rPr>
        <w:id w:val="1131670971"/>
        <w:placeholder>
          <w:docPart w:val="DefaultPlaceholder_1082065158"/>
        </w:placeholder>
        <w:showingPlcHdr/>
        <w:text/>
      </w:sdtPr>
      <w:sdtEndPr/>
      <w:sdtContent>
        <w:p w14:paraId="42D4F8A3" w14:textId="77777777" w:rsidR="00441CCF" w:rsidRPr="00213857" w:rsidRDefault="005D0DF4" w:rsidP="006B2868">
          <w:pPr>
            <w:spacing w:after="120"/>
            <w:rPr>
              <w:rFonts w:ascii="FS Mencap" w:hAnsi="FS Mencap" w:cs="FS Mencap"/>
              <w:sz w:val="20"/>
              <w:szCs w:val="20"/>
            </w:rPr>
          </w:pPr>
          <w:r w:rsidRPr="0062280A">
            <w:rPr>
              <w:rStyle w:val="PlaceholderText"/>
            </w:rPr>
            <w:t>Click here to enter text.</w:t>
          </w:r>
        </w:p>
      </w:sdtContent>
    </w:sdt>
    <w:p w14:paraId="7F535F20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Are you interested in volunteering at a particular club or project? </w:t>
      </w:r>
    </w:p>
    <w:sdt>
      <w:sdtPr>
        <w:rPr>
          <w:rFonts w:ascii="FS Mencap" w:hAnsi="FS Mencap" w:cs="FS Mencap"/>
          <w:sz w:val="20"/>
          <w:szCs w:val="20"/>
          <w:u w:val="single"/>
        </w:rPr>
        <w:id w:val="1886675546"/>
        <w:placeholder>
          <w:docPart w:val="DefaultPlaceholder_1082065158"/>
        </w:placeholder>
        <w:showingPlcHdr/>
        <w:text/>
      </w:sdtPr>
      <w:sdtEndPr/>
      <w:sdtContent>
        <w:p w14:paraId="3C754DA1" w14:textId="77777777" w:rsidR="00441CCF" w:rsidRPr="00213857" w:rsidRDefault="005D0DF4" w:rsidP="006B2868">
          <w:pPr>
            <w:spacing w:after="120"/>
            <w:rPr>
              <w:rFonts w:ascii="FS Mencap" w:hAnsi="FS Mencap" w:cs="FS Mencap"/>
              <w:sz w:val="20"/>
              <w:szCs w:val="20"/>
              <w:u w:val="single"/>
            </w:rPr>
          </w:pPr>
          <w:r w:rsidRPr="0062280A">
            <w:rPr>
              <w:rStyle w:val="PlaceholderText"/>
            </w:rPr>
            <w:t>Click here to enter text.</w:t>
          </w:r>
        </w:p>
      </w:sdtContent>
    </w:sdt>
    <w:p w14:paraId="7B2FEED4" w14:textId="77777777" w:rsidR="00441CCF" w:rsidRPr="00213857" w:rsidRDefault="00441CCF" w:rsidP="006B2868">
      <w:pPr>
        <w:spacing w:after="120"/>
        <w:rPr>
          <w:rFonts w:ascii="FS Mencap" w:hAnsi="FS Mencap" w:cs="FS Mencap"/>
        </w:rPr>
      </w:pPr>
      <w:r w:rsidRPr="00213857">
        <w:rPr>
          <w:rFonts w:ascii="FS Mencap" w:hAnsi="FS Mencap" w:cs="FS Mencap"/>
          <w:sz w:val="20"/>
          <w:szCs w:val="20"/>
        </w:rPr>
        <w:t xml:space="preserve">Have you done any voluntary work before? Yes </w:t>
      </w:r>
      <w:sdt>
        <w:sdtPr>
          <w:rPr>
            <w:rFonts w:ascii="FS Mencap" w:hAnsi="FS Mencap" w:cs="FS Mencap"/>
            <w:sz w:val="20"/>
            <w:szCs w:val="20"/>
          </w:rPr>
          <w:id w:val="1304969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  <w:r w:rsidRPr="00213857">
        <w:rPr>
          <w:rFonts w:ascii="FS Mencap" w:hAnsi="FS Mencap" w:cs="FS Mencap"/>
        </w:rPr>
        <w:t xml:space="preserve">  </w:t>
      </w:r>
      <w:r w:rsidRPr="00213857">
        <w:rPr>
          <w:rFonts w:ascii="FS Mencap" w:hAnsi="FS Mencap" w:cs="FS Mencap"/>
          <w:sz w:val="20"/>
          <w:szCs w:val="20"/>
        </w:rPr>
        <w:t xml:space="preserve">No </w:t>
      </w:r>
      <w:sdt>
        <w:sdtPr>
          <w:rPr>
            <w:rFonts w:ascii="FS Mencap" w:hAnsi="FS Mencap" w:cs="FS Mencap"/>
            <w:sz w:val="20"/>
            <w:szCs w:val="20"/>
          </w:rPr>
          <w:id w:val="-1192604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</w:p>
    <w:p w14:paraId="78EA36F2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If YES, please tell us what you have done</w:t>
      </w:r>
    </w:p>
    <w:sdt>
      <w:sdtPr>
        <w:rPr>
          <w:rFonts w:ascii="FS Mencap" w:hAnsi="FS Mencap" w:cs="FS Mencap"/>
          <w:sz w:val="20"/>
          <w:szCs w:val="20"/>
        </w:rPr>
        <w:id w:val="-274170845"/>
        <w:placeholder>
          <w:docPart w:val="DefaultPlaceholder_1082065158"/>
        </w:placeholder>
        <w:showingPlcHdr/>
        <w:text/>
      </w:sdtPr>
      <w:sdtEndPr/>
      <w:sdtContent>
        <w:p w14:paraId="4C4ACC89" w14:textId="77777777" w:rsidR="00441CCF" w:rsidRPr="00213857" w:rsidRDefault="005D0DF4" w:rsidP="006B2868">
          <w:pPr>
            <w:spacing w:after="120"/>
            <w:rPr>
              <w:rFonts w:ascii="FS Mencap" w:hAnsi="FS Mencap" w:cs="FS Mencap"/>
              <w:sz w:val="20"/>
              <w:szCs w:val="20"/>
            </w:rPr>
          </w:pPr>
          <w:r w:rsidRPr="0062280A">
            <w:rPr>
              <w:rStyle w:val="PlaceholderText"/>
            </w:rPr>
            <w:t>Click here to enter text.</w:t>
          </w:r>
        </w:p>
      </w:sdtContent>
    </w:sdt>
    <w:p w14:paraId="6C958FE3" w14:textId="77777777" w:rsidR="00441CCF" w:rsidRPr="00213857" w:rsidRDefault="00441CCF" w:rsidP="006B2868">
      <w:pPr>
        <w:spacing w:after="120"/>
        <w:rPr>
          <w:rFonts w:ascii="FS Mencap" w:hAnsi="FS Mencap" w:cs="FS Mencap"/>
        </w:rPr>
      </w:pPr>
      <w:r w:rsidRPr="00213857">
        <w:rPr>
          <w:rFonts w:ascii="FS Mencap" w:hAnsi="FS Mencap" w:cs="FS Mencap"/>
          <w:sz w:val="20"/>
          <w:szCs w:val="20"/>
        </w:rPr>
        <w:t xml:space="preserve">Have you any experience working with people with a learning disability? Yes </w:t>
      </w:r>
      <w:sdt>
        <w:sdtPr>
          <w:rPr>
            <w:rFonts w:ascii="FS Mencap" w:hAnsi="FS Mencap" w:cs="FS Mencap"/>
            <w:sz w:val="20"/>
            <w:szCs w:val="20"/>
          </w:rPr>
          <w:id w:val="-1620369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  <w:r w:rsidRPr="00213857">
        <w:rPr>
          <w:rFonts w:ascii="FS Mencap" w:hAnsi="FS Mencap" w:cs="FS Mencap"/>
        </w:rPr>
        <w:t xml:space="preserve">  </w:t>
      </w:r>
      <w:r w:rsidRPr="00213857">
        <w:rPr>
          <w:rFonts w:ascii="FS Mencap" w:hAnsi="FS Mencap" w:cs="FS Mencap"/>
          <w:sz w:val="20"/>
          <w:szCs w:val="20"/>
        </w:rPr>
        <w:t xml:space="preserve">No </w:t>
      </w:r>
      <w:sdt>
        <w:sdtPr>
          <w:rPr>
            <w:rFonts w:ascii="FS Mencap" w:hAnsi="FS Mencap" w:cs="FS Mencap"/>
            <w:sz w:val="20"/>
            <w:szCs w:val="20"/>
          </w:rPr>
          <w:id w:val="-14755989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</w:p>
    <w:p w14:paraId="40BDFBCA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If YES, please tell us about it </w:t>
      </w:r>
    </w:p>
    <w:p w14:paraId="537145D4" w14:textId="77777777" w:rsidR="005D0DF4" w:rsidRDefault="000A38DC" w:rsidP="006B2868">
      <w:pPr>
        <w:spacing w:after="120"/>
        <w:rPr>
          <w:rFonts w:ascii="FS Mencap" w:hAnsi="FS Mencap" w:cs="FS Mencap"/>
          <w:sz w:val="20"/>
          <w:szCs w:val="20"/>
        </w:rPr>
      </w:pPr>
      <w:sdt>
        <w:sdtPr>
          <w:rPr>
            <w:rFonts w:ascii="FS Mencap" w:hAnsi="FS Mencap" w:cs="FS Mencap"/>
            <w:sz w:val="20"/>
            <w:szCs w:val="20"/>
          </w:rPr>
          <w:id w:val="1799022552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3B90C0DD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What would you like to gain from your volunteering experience? </w:t>
      </w:r>
    </w:p>
    <w:sdt>
      <w:sdtPr>
        <w:rPr>
          <w:rFonts w:ascii="FS Mencap" w:hAnsi="FS Mencap" w:cs="FS Mencap"/>
          <w:sz w:val="20"/>
          <w:szCs w:val="20"/>
        </w:rPr>
        <w:id w:val="252250287"/>
        <w:placeholder>
          <w:docPart w:val="DefaultPlaceholder_1082065158"/>
        </w:placeholder>
        <w:showingPlcHdr/>
        <w:text/>
      </w:sdtPr>
      <w:sdtEndPr/>
      <w:sdtContent>
        <w:p w14:paraId="3B43B8E0" w14:textId="77777777" w:rsidR="00441CCF" w:rsidRPr="00213857" w:rsidRDefault="005D0DF4" w:rsidP="006B2868">
          <w:pPr>
            <w:spacing w:after="120"/>
            <w:rPr>
              <w:rFonts w:ascii="FS Mencap" w:hAnsi="FS Mencap" w:cs="FS Mencap"/>
              <w:sz w:val="20"/>
              <w:szCs w:val="20"/>
            </w:rPr>
          </w:pPr>
          <w:r w:rsidRPr="0062280A">
            <w:rPr>
              <w:rStyle w:val="PlaceholderText"/>
            </w:rPr>
            <w:t>Click here to enter text.</w:t>
          </w:r>
        </w:p>
      </w:sdtContent>
    </w:sdt>
    <w:p w14:paraId="30183401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Have you ever completed First Aid Training?</w:t>
      </w:r>
    </w:p>
    <w:p w14:paraId="2B8FE0E8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If YES, please tell us about it </w:t>
      </w:r>
      <w:sdt>
        <w:sdtPr>
          <w:rPr>
            <w:rFonts w:ascii="FS Mencap" w:hAnsi="FS Mencap" w:cs="FS Mencap"/>
            <w:sz w:val="20"/>
            <w:szCs w:val="20"/>
          </w:rPr>
          <w:id w:val="-104503436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49B3F641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lastRenderedPageBreak/>
        <w:t>Have you completed Food Hygiene training?</w:t>
      </w:r>
    </w:p>
    <w:p w14:paraId="17FAEA84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If YES, please tell us the date </w:t>
      </w:r>
      <w:sdt>
        <w:sdtPr>
          <w:rPr>
            <w:rFonts w:ascii="FS Mencap" w:hAnsi="FS Mencap" w:cs="FS Mencap"/>
            <w:sz w:val="20"/>
            <w:szCs w:val="20"/>
          </w:rPr>
          <w:id w:val="-2039497953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100387B3" w14:textId="77777777" w:rsidR="00441CCF" w:rsidRPr="00213857" w:rsidRDefault="00441CCF" w:rsidP="006B2868">
      <w:pPr>
        <w:spacing w:after="120"/>
        <w:rPr>
          <w:rFonts w:ascii="FS Mencap" w:hAnsi="FS Mencap" w:cs="FS Mencap"/>
        </w:rPr>
      </w:pPr>
      <w:r w:rsidRPr="00213857">
        <w:rPr>
          <w:rFonts w:ascii="FS Mencap" w:hAnsi="FS Mencap" w:cs="FS Mencap"/>
          <w:sz w:val="20"/>
          <w:szCs w:val="20"/>
        </w:rPr>
        <w:t xml:space="preserve">Would you be willing to take part in training? Yes </w:t>
      </w:r>
      <w:sdt>
        <w:sdtPr>
          <w:rPr>
            <w:rFonts w:ascii="FS Mencap" w:hAnsi="FS Mencap" w:cs="FS Mencap"/>
            <w:sz w:val="20"/>
            <w:szCs w:val="20"/>
          </w:rPr>
          <w:id w:val="1400559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  <w:r w:rsidRPr="00213857">
        <w:rPr>
          <w:rFonts w:ascii="FS Mencap" w:hAnsi="FS Mencap" w:cs="FS Mencap"/>
        </w:rPr>
        <w:t xml:space="preserve">  </w:t>
      </w:r>
      <w:r w:rsidRPr="00213857">
        <w:rPr>
          <w:rFonts w:ascii="FS Mencap" w:hAnsi="FS Mencap" w:cs="FS Mencap"/>
          <w:sz w:val="20"/>
          <w:szCs w:val="20"/>
        </w:rPr>
        <w:t xml:space="preserve">No </w:t>
      </w:r>
      <w:sdt>
        <w:sdtPr>
          <w:rPr>
            <w:rFonts w:ascii="FS Mencap" w:hAnsi="FS Mencap" w:cs="FS Mencap"/>
            <w:sz w:val="20"/>
            <w:szCs w:val="20"/>
          </w:rPr>
          <w:id w:val="229666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</w:p>
    <w:p w14:paraId="727984EA" w14:textId="77777777" w:rsidR="00441CCF" w:rsidRPr="00213857" w:rsidRDefault="00441CCF" w:rsidP="006B2868">
      <w:pPr>
        <w:spacing w:after="120"/>
        <w:rPr>
          <w:rFonts w:ascii="FS Mencap" w:hAnsi="FS Mencap" w:cs="FS Mencap"/>
          <w:b/>
          <w:bCs/>
          <w:sz w:val="20"/>
          <w:szCs w:val="20"/>
        </w:rPr>
      </w:pPr>
      <w:r w:rsidRPr="00213857">
        <w:rPr>
          <w:rFonts w:ascii="FS Mencap" w:hAnsi="FS Mencap" w:cs="FS Mencap"/>
          <w:b/>
          <w:bCs/>
          <w:sz w:val="20"/>
          <w:szCs w:val="20"/>
        </w:rPr>
        <w:t>NB Midas training is compulsory for drivers</w:t>
      </w:r>
    </w:p>
    <w:p w14:paraId="3AECE943" w14:textId="77777777" w:rsidR="00441CCF" w:rsidRPr="00213857" w:rsidRDefault="00441CCF" w:rsidP="006B2868">
      <w:pPr>
        <w:rPr>
          <w:rFonts w:ascii="FS Mencap" w:hAnsi="FS Mencap" w:cs="FS Mencap"/>
          <w:sz w:val="20"/>
          <w:szCs w:val="20"/>
        </w:rPr>
      </w:pPr>
    </w:p>
    <w:p w14:paraId="2DBD8AAE" w14:textId="77777777" w:rsidR="00441CCF" w:rsidRPr="00213857" w:rsidRDefault="00441CCF" w:rsidP="009313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center"/>
        <w:rPr>
          <w:rFonts w:ascii="FS Mencap" w:hAnsi="FS Mencap" w:cs="FS Mencap"/>
          <w:b/>
          <w:bCs/>
        </w:rPr>
      </w:pPr>
      <w:r w:rsidRPr="00213857">
        <w:rPr>
          <w:rFonts w:ascii="FS Mencap" w:hAnsi="FS Mencap" w:cs="FS Mencap"/>
          <w:b/>
          <w:bCs/>
        </w:rPr>
        <w:t>Section B    Your references</w:t>
      </w:r>
    </w:p>
    <w:p w14:paraId="5B7DF8CB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br/>
        <w:t>Please give details of two people (no relation) who can provide a character reference for you. Kingston Mencap will write in confidence to your referees and may follow up with a phone call. These people must have known you for at least 3 years.</w:t>
      </w:r>
    </w:p>
    <w:p w14:paraId="0ABE7DCF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</w:p>
    <w:p w14:paraId="48ED1D8E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  <w:sectPr w:rsidR="00441CCF" w:rsidRPr="00213857" w:rsidSect="006B2868">
          <w:headerReference w:type="default" r:id="rId8"/>
          <w:footerReference w:type="default" r:id="rId9"/>
          <w:pgSz w:w="11899" w:h="16838"/>
          <w:pgMar w:top="1418" w:right="1701" w:bottom="851" w:left="1134" w:header="709" w:footer="709" w:gutter="0"/>
          <w:cols w:space="708"/>
          <w:rtlGutter/>
        </w:sectPr>
      </w:pPr>
    </w:p>
    <w:p w14:paraId="4B93A2A2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Referee 1</w:t>
      </w:r>
    </w:p>
    <w:p w14:paraId="79D2F6B7" w14:textId="77777777" w:rsidR="005D0DF4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Name</w:t>
      </w:r>
      <w:sdt>
        <w:sdtPr>
          <w:rPr>
            <w:rFonts w:ascii="FS Mencap" w:hAnsi="FS Mencap" w:cs="FS Mencap"/>
            <w:sz w:val="20"/>
            <w:szCs w:val="20"/>
          </w:rPr>
          <w:id w:val="-1459410440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2D4FD0D4" w14:textId="77777777" w:rsidR="00441CCF" w:rsidRPr="00213857" w:rsidRDefault="00441CCF" w:rsidP="005D0DF4">
      <w:pPr>
        <w:spacing w:after="120"/>
        <w:rPr>
          <w:rFonts w:ascii="FS Mencap" w:hAnsi="FS Mencap" w:cs="FS Mencap"/>
          <w:sz w:val="20"/>
          <w:szCs w:val="20"/>
          <w:u w:val="single"/>
        </w:rPr>
      </w:pPr>
      <w:r w:rsidRPr="00213857">
        <w:rPr>
          <w:rFonts w:ascii="FS Mencap" w:hAnsi="FS Mencap" w:cs="FS Mencap"/>
          <w:sz w:val="20"/>
          <w:szCs w:val="20"/>
        </w:rPr>
        <w:t>Address</w:t>
      </w:r>
      <w:sdt>
        <w:sdtPr>
          <w:rPr>
            <w:rFonts w:ascii="FS Mencap" w:hAnsi="FS Mencap" w:cs="FS Mencap"/>
            <w:sz w:val="20"/>
            <w:szCs w:val="20"/>
          </w:rPr>
          <w:id w:val="-2040278774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6A0B22B7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Tel No: </w:t>
      </w:r>
      <w:sdt>
        <w:sdtPr>
          <w:rPr>
            <w:rFonts w:ascii="FS Mencap" w:hAnsi="FS Mencap" w:cs="FS Mencap"/>
            <w:sz w:val="20"/>
            <w:szCs w:val="20"/>
          </w:rPr>
          <w:id w:val="-1839146685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483FAE2E" w14:textId="77777777" w:rsidR="005D0DF4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Email </w:t>
      </w:r>
      <w:sdt>
        <w:sdtPr>
          <w:rPr>
            <w:rFonts w:ascii="FS Mencap" w:hAnsi="FS Mencap" w:cs="FS Mencap"/>
            <w:sz w:val="20"/>
            <w:szCs w:val="20"/>
          </w:rPr>
          <w:id w:val="-1384333324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</w:p>
    <w:p w14:paraId="4E0A0389" w14:textId="77777777" w:rsidR="00461741" w:rsidRDefault="00461741" w:rsidP="006B2868">
      <w:pPr>
        <w:spacing w:after="120"/>
        <w:rPr>
          <w:rFonts w:ascii="FS Mencap" w:hAnsi="FS Mencap" w:cs="FS Mencap"/>
          <w:sz w:val="20"/>
          <w:szCs w:val="20"/>
        </w:rPr>
      </w:pPr>
    </w:p>
    <w:p w14:paraId="71367D07" w14:textId="77777777" w:rsidR="00461741" w:rsidRPr="00213857" w:rsidRDefault="00461741" w:rsidP="00461741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Referee </w:t>
      </w:r>
      <w:r>
        <w:rPr>
          <w:rFonts w:ascii="FS Mencap" w:hAnsi="FS Mencap" w:cs="FS Mencap"/>
          <w:sz w:val="20"/>
          <w:szCs w:val="20"/>
        </w:rPr>
        <w:t>2</w:t>
      </w:r>
    </w:p>
    <w:p w14:paraId="526762B6" w14:textId="77777777" w:rsidR="00461741" w:rsidRDefault="00461741" w:rsidP="00461741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Name</w:t>
      </w:r>
      <w:sdt>
        <w:sdtPr>
          <w:rPr>
            <w:rFonts w:ascii="FS Mencap" w:hAnsi="FS Mencap" w:cs="FS Mencap"/>
            <w:sz w:val="20"/>
            <w:szCs w:val="20"/>
          </w:rPr>
          <w:id w:val="-957792644"/>
          <w:showingPlcHdr/>
          <w:text/>
        </w:sdtPr>
        <w:sdtEndPr/>
        <w:sdtContent>
          <w:r w:rsidRPr="0062280A">
            <w:rPr>
              <w:rStyle w:val="PlaceholderText"/>
            </w:rPr>
            <w:t>Click here to enter text.</w:t>
          </w:r>
        </w:sdtContent>
      </w:sdt>
    </w:p>
    <w:p w14:paraId="6342D2FB" w14:textId="77777777" w:rsidR="00461741" w:rsidRPr="00213857" w:rsidRDefault="00461741" w:rsidP="00461741">
      <w:pPr>
        <w:spacing w:after="120"/>
        <w:rPr>
          <w:rFonts w:ascii="FS Mencap" w:hAnsi="FS Mencap" w:cs="FS Mencap"/>
          <w:sz w:val="20"/>
          <w:szCs w:val="20"/>
          <w:u w:val="single"/>
        </w:rPr>
      </w:pPr>
      <w:r w:rsidRPr="00213857">
        <w:rPr>
          <w:rFonts w:ascii="FS Mencap" w:hAnsi="FS Mencap" w:cs="FS Mencap"/>
          <w:sz w:val="20"/>
          <w:szCs w:val="20"/>
        </w:rPr>
        <w:t>Address</w:t>
      </w:r>
      <w:sdt>
        <w:sdtPr>
          <w:rPr>
            <w:rFonts w:ascii="FS Mencap" w:hAnsi="FS Mencap" w:cs="FS Mencap"/>
            <w:sz w:val="20"/>
            <w:szCs w:val="20"/>
          </w:rPr>
          <w:id w:val="-2134322442"/>
          <w:showingPlcHdr/>
          <w:text/>
        </w:sdtPr>
        <w:sdtEndPr/>
        <w:sdtContent>
          <w:r w:rsidRPr="0062280A">
            <w:rPr>
              <w:rStyle w:val="PlaceholderText"/>
            </w:rPr>
            <w:t>Click here to enter text.</w:t>
          </w:r>
        </w:sdtContent>
      </w:sdt>
    </w:p>
    <w:p w14:paraId="15A4D27C" w14:textId="77777777" w:rsidR="00461741" w:rsidRPr="00213857" w:rsidRDefault="00461741" w:rsidP="00461741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Tel No: </w:t>
      </w:r>
      <w:sdt>
        <w:sdtPr>
          <w:rPr>
            <w:rFonts w:ascii="FS Mencap" w:hAnsi="FS Mencap" w:cs="FS Mencap"/>
            <w:sz w:val="20"/>
            <w:szCs w:val="20"/>
          </w:rPr>
          <w:id w:val="-1883782338"/>
          <w:showingPlcHdr/>
          <w:text/>
        </w:sdtPr>
        <w:sdtEndPr/>
        <w:sdtContent>
          <w:r w:rsidRPr="0062280A">
            <w:rPr>
              <w:rStyle w:val="PlaceholderText"/>
            </w:rPr>
            <w:t>Click here to enter text.</w:t>
          </w:r>
        </w:sdtContent>
      </w:sdt>
    </w:p>
    <w:p w14:paraId="6F2B96B7" w14:textId="77777777" w:rsidR="00461741" w:rsidRDefault="00461741" w:rsidP="00461741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Email </w:t>
      </w:r>
      <w:sdt>
        <w:sdtPr>
          <w:rPr>
            <w:rFonts w:ascii="FS Mencap" w:hAnsi="FS Mencap" w:cs="FS Mencap"/>
            <w:sz w:val="20"/>
            <w:szCs w:val="20"/>
          </w:rPr>
          <w:id w:val="-1734992370"/>
          <w:showingPlcHdr/>
          <w:text/>
        </w:sdtPr>
        <w:sdtEndPr/>
        <w:sdtContent>
          <w:r w:rsidRPr="0062280A">
            <w:rPr>
              <w:rStyle w:val="PlaceholderText"/>
            </w:rPr>
            <w:t>Click here to enter text.</w:t>
          </w:r>
        </w:sdtContent>
      </w:sdt>
    </w:p>
    <w:p w14:paraId="7641E91B" w14:textId="77777777" w:rsidR="00461741" w:rsidRDefault="00461741" w:rsidP="00461741">
      <w:pPr>
        <w:spacing w:after="120"/>
        <w:rPr>
          <w:rFonts w:ascii="FS Mencap" w:hAnsi="FS Mencap" w:cs="FS Mencap"/>
          <w:sz w:val="20"/>
          <w:szCs w:val="20"/>
        </w:rPr>
      </w:pPr>
    </w:p>
    <w:p w14:paraId="5998B01C" w14:textId="77777777" w:rsidR="00441CCF" w:rsidRDefault="00461741" w:rsidP="00461741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 xml:space="preserve"> </w:t>
      </w:r>
      <w:r w:rsidR="00441CCF" w:rsidRPr="00213857">
        <w:rPr>
          <w:rFonts w:ascii="FS Mencap" w:hAnsi="FS Mencap" w:cs="FS Mencap"/>
          <w:sz w:val="20"/>
          <w:szCs w:val="20"/>
        </w:rPr>
        <w:t xml:space="preserve">All volunteers need to comply with our Safeguarding Protection Policy and will be required to complete a </w:t>
      </w:r>
      <w:r w:rsidR="005D0DF4">
        <w:rPr>
          <w:rFonts w:ascii="FS Mencap" w:hAnsi="FS Mencap" w:cs="FS Mencap"/>
          <w:sz w:val="20"/>
          <w:szCs w:val="20"/>
        </w:rPr>
        <w:t>Disclosure &amp; Barring Service (DBS) check.</w:t>
      </w:r>
    </w:p>
    <w:p w14:paraId="51A91363" w14:textId="77777777" w:rsidR="00441CCF" w:rsidRPr="00213857" w:rsidRDefault="00441CCF" w:rsidP="006B2868">
      <w:pPr>
        <w:spacing w:after="120"/>
        <w:rPr>
          <w:rFonts w:ascii="FS Mencap" w:hAnsi="FS Mencap" w:cs="FS Mencap"/>
        </w:rPr>
      </w:pPr>
      <w:r w:rsidRPr="00213857">
        <w:rPr>
          <w:rFonts w:ascii="FS Mencap" w:hAnsi="FS Mencap" w:cs="FS Mencap"/>
          <w:sz w:val="20"/>
          <w:szCs w:val="20"/>
        </w:rPr>
        <w:t>Are you agreeable to this? Yes</w:t>
      </w:r>
      <w:r>
        <w:rPr>
          <w:rFonts w:ascii="FS Mencap" w:hAnsi="FS Mencap" w:cs="FS Mencap"/>
          <w:sz w:val="20"/>
          <w:szCs w:val="20"/>
        </w:rPr>
        <w:t xml:space="preserve"> </w:t>
      </w:r>
      <w:sdt>
        <w:sdtPr>
          <w:rPr>
            <w:rFonts w:ascii="FS Mencap" w:hAnsi="FS Mencap" w:cs="FS Mencap"/>
            <w:sz w:val="20"/>
            <w:szCs w:val="20"/>
          </w:rPr>
          <w:id w:val="-1261674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  <w:r>
        <w:rPr>
          <w:rFonts w:ascii="FS Mencap" w:hAnsi="FS Mencap" w:cs="FS Mencap"/>
          <w:sz w:val="20"/>
          <w:szCs w:val="20"/>
        </w:rPr>
        <w:t>/</w:t>
      </w:r>
      <w:r w:rsidRPr="00213857">
        <w:rPr>
          <w:rFonts w:ascii="FS Mencap" w:hAnsi="FS Mencap" w:cs="FS Mencap"/>
        </w:rPr>
        <w:t xml:space="preserve"> </w:t>
      </w:r>
      <w:r w:rsidRPr="00213857">
        <w:rPr>
          <w:rFonts w:ascii="FS Mencap" w:hAnsi="FS Mencap" w:cs="FS Mencap"/>
          <w:sz w:val="20"/>
          <w:szCs w:val="20"/>
        </w:rPr>
        <w:t xml:space="preserve">No </w:t>
      </w:r>
      <w:sdt>
        <w:sdtPr>
          <w:rPr>
            <w:rFonts w:ascii="FS Mencap" w:hAnsi="FS Mencap" w:cs="FS Mencap"/>
            <w:sz w:val="20"/>
            <w:szCs w:val="20"/>
          </w:rPr>
          <w:id w:val="-986769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</w:p>
    <w:p w14:paraId="5E59A869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</w:p>
    <w:p w14:paraId="309EB01E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DECLARATION</w:t>
      </w:r>
      <w:r w:rsidRPr="00213857">
        <w:rPr>
          <w:rFonts w:ascii="FS Mencap" w:hAnsi="FS Mencap" w:cs="FS Mencap"/>
          <w:sz w:val="20"/>
          <w:szCs w:val="20"/>
        </w:rPr>
        <w:br/>
        <w:t>I declare that to the best of my knowledge and belief all particulars I have given are complete and true. I understand that any false declaration or misleading statement or any significant omission may disqualify me from volunteering. I understand that any offer is subject to satisfactory references and a probationary period and subject to a criminal records check.</w:t>
      </w:r>
      <w:r w:rsidRPr="00213857">
        <w:rPr>
          <w:rFonts w:ascii="FS Mencap" w:hAnsi="FS Mencap" w:cs="FS Mencap"/>
          <w:sz w:val="20"/>
          <w:szCs w:val="20"/>
        </w:rPr>
        <w:br/>
      </w:r>
    </w:p>
    <w:p w14:paraId="52D73EEC" w14:textId="77777777" w:rsidR="00441CCF" w:rsidRPr="00213857" w:rsidRDefault="00441CCF" w:rsidP="006B2868">
      <w:pPr>
        <w:spacing w:after="120"/>
        <w:rPr>
          <w:rFonts w:ascii="FS Mencap" w:hAnsi="FS Mencap" w:cs="FS Mencap"/>
          <w:color w:val="000000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br/>
      </w:r>
      <w:r w:rsidRPr="00213857">
        <w:rPr>
          <w:rFonts w:ascii="FS Mencap" w:hAnsi="FS Mencap" w:cs="FS Mencap"/>
          <w:color w:val="000000"/>
          <w:sz w:val="20"/>
          <w:szCs w:val="20"/>
        </w:rPr>
        <w:t>Signed:</w:t>
      </w:r>
      <w:r w:rsidRPr="00213857">
        <w:rPr>
          <w:rFonts w:ascii="FS Mencap" w:hAnsi="FS Mencap" w:cs="FS Mencap"/>
          <w:color w:val="000000"/>
          <w:sz w:val="20"/>
          <w:szCs w:val="20"/>
        </w:rPr>
        <w:tab/>
      </w:r>
      <w:sdt>
        <w:sdtPr>
          <w:rPr>
            <w:rFonts w:ascii="FS Mencap" w:hAnsi="FS Mencap" w:cs="FS Mencap"/>
            <w:color w:val="000000"/>
            <w:sz w:val="20"/>
            <w:szCs w:val="20"/>
          </w:rPr>
          <w:id w:val="-1036963592"/>
          <w:placeholder>
            <w:docPart w:val="DefaultPlaceholder_1082065158"/>
          </w:placeholder>
          <w:showingPlcHdr/>
          <w:text/>
        </w:sdtPr>
        <w:sdtEndPr/>
        <w:sdtContent>
          <w:r w:rsidR="005D0DF4" w:rsidRPr="0062280A">
            <w:rPr>
              <w:rStyle w:val="PlaceholderText"/>
            </w:rPr>
            <w:t>Click here to enter text.</w:t>
          </w:r>
        </w:sdtContent>
      </w:sdt>
      <w:r w:rsidRPr="00213857">
        <w:rPr>
          <w:rFonts w:ascii="FS Mencap" w:hAnsi="FS Mencap" w:cs="FS Mencap"/>
          <w:color w:val="000000"/>
          <w:sz w:val="20"/>
          <w:szCs w:val="20"/>
        </w:rPr>
        <w:t>Date:</w:t>
      </w:r>
      <w:r w:rsidRPr="00213857">
        <w:rPr>
          <w:rFonts w:ascii="FS Mencap" w:hAnsi="FS Mencap" w:cs="FS Mencap"/>
          <w:sz w:val="20"/>
          <w:szCs w:val="20"/>
        </w:rPr>
        <w:t xml:space="preserve"> </w:t>
      </w:r>
      <w:sdt>
        <w:sdtPr>
          <w:rPr>
            <w:rFonts w:ascii="FS Mencap" w:hAnsi="FS Mencap" w:cs="FS Mencap"/>
            <w:sz w:val="20"/>
            <w:szCs w:val="20"/>
          </w:rPr>
          <w:id w:val="420693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0DF4">
            <w:rPr>
              <w:rFonts w:ascii="MS Gothic" w:eastAsia="MS Gothic" w:hAnsi="MS Gothic" w:cs="FS Mencap" w:hint="eastAsia"/>
              <w:sz w:val="20"/>
              <w:szCs w:val="20"/>
            </w:rPr>
            <w:t>☐</w:t>
          </w:r>
        </w:sdtContent>
      </w:sdt>
      <w:r w:rsidRPr="00213857">
        <w:rPr>
          <w:rFonts w:ascii="FS Mencap" w:hAnsi="FS Mencap" w:cs="FS Mencap"/>
          <w:color w:val="000000"/>
          <w:sz w:val="20"/>
          <w:szCs w:val="20"/>
        </w:rPr>
        <w:br/>
      </w:r>
    </w:p>
    <w:p w14:paraId="2695BD47" w14:textId="77777777" w:rsidR="00441CCF" w:rsidRPr="00213857" w:rsidRDefault="00441CCF" w:rsidP="006B2868">
      <w:pPr>
        <w:spacing w:after="120"/>
        <w:rPr>
          <w:rFonts w:ascii="FS Mencap" w:hAnsi="FS Mencap" w:cs="FS Mencap"/>
          <w:color w:val="000000"/>
          <w:sz w:val="20"/>
          <w:szCs w:val="20"/>
        </w:rPr>
      </w:pPr>
    </w:p>
    <w:p w14:paraId="598B0297" w14:textId="77777777" w:rsidR="00441CCF" w:rsidRPr="00213857" w:rsidRDefault="00441CCF" w:rsidP="006B2868">
      <w:pPr>
        <w:spacing w:after="120"/>
        <w:rPr>
          <w:rFonts w:ascii="FS Mencap" w:hAnsi="FS Mencap" w:cs="FS Mencap"/>
          <w:sz w:val="20"/>
          <w:szCs w:val="20"/>
        </w:rPr>
      </w:pPr>
      <w:r w:rsidRPr="00213857">
        <w:rPr>
          <w:rFonts w:ascii="FS Mencap" w:hAnsi="FS Mencap" w:cs="FS Mencap"/>
          <w:sz w:val="20"/>
          <w:szCs w:val="20"/>
        </w:rPr>
        <w:t>NB Please use an extra sheet of paper where space is limited</w:t>
      </w:r>
    </w:p>
    <w:sectPr w:rsidR="00441CCF" w:rsidRPr="00213857" w:rsidSect="006B2868">
      <w:type w:val="continuous"/>
      <w:pgSz w:w="11899" w:h="16838"/>
      <w:pgMar w:top="1418" w:right="1701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DFC64" w14:textId="77777777" w:rsidR="000A38DC" w:rsidRDefault="000A38DC">
      <w:r>
        <w:separator/>
      </w:r>
    </w:p>
  </w:endnote>
  <w:endnote w:type="continuationSeparator" w:id="0">
    <w:p w14:paraId="64E7B0CE" w14:textId="77777777" w:rsidR="000A38DC" w:rsidRDefault="000A3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axis">
    <w:altName w:val="Cambria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 Mencap">
    <w:panose1 w:val="02000506040000020004"/>
    <w:charset w:val="4D"/>
    <w:family w:val="auto"/>
    <w:notTrueType/>
    <w:pitch w:val="variable"/>
    <w:sig w:usb0="800000AF" w:usb1="4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5F21" w14:textId="77777777" w:rsidR="00441CCF" w:rsidRPr="00E16FD5" w:rsidRDefault="00441CCF">
    <w:pPr>
      <w:pStyle w:val="Footer"/>
      <w:rPr>
        <w:rFonts w:ascii="Arial" w:hAnsi="Arial" w:cs="Arial"/>
      </w:rPr>
    </w:pPr>
    <w:r w:rsidRPr="00E16FD5">
      <w:rPr>
        <w:rFonts w:ascii="Arial" w:hAnsi="Arial" w:cs="Arial"/>
        <w:sz w:val="20"/>
        <w:szCs w:val="20"/>
      </w:rPr>
      <w:t xml:space="preserve">Page </w:t>
    </w:r>
    <w:r w:rsidRPr="00E16FD5">
      <w:rPr>
        <w:rFonts w:ascii="Arial" w:hAnsi="Arial" w:cs="Arial"/>
        <w:sz w:val="20"/>
        <w:szCs w:val="20"/>
      </w:rPr>
      <w:fldChar w:fldCharType="begin"/>
    </w:r>
    <w:r w:rsidRPr="00E16FD5">
      <w:rPr>
        <w:rFonts w:ascii="Arial" w:hAnsi="Arial" w:cs="Arial"/>
        <w:sz w:val="20"/>
        <w:szCs w:val="20"/>
      </w:rPr>
      <w:instrText xml:space="preserve"> PAGE   \* MERGEFORMAT </w:instrText>
    </w:r>
    <w:r w:rsidRPr="00E16FD5">
      <w:rPr>
        <w:rFonts w:ascii="Arial" w:hAnsi="Arial" w:cs="Arial"/>
        <w:sz w:val="20"/>
        <w:szCs w:val="20"/>
      </w:rPr>
      <w:fldChar w:fldCharType="separate"/>
    </w:r>
    <w:r w:rsidR="002618DD">
      <w:rPr>
        <w:rFonts w:ascii="Arial" w:hAnsi="Arial" w:cs="Arial"/>
        <w:noProof/>
        <w:sz w:val="20"/>
        <w:szCs w:val="20"/>
      </w:rPr>
      <w:t>1</w:t>
    </w:r>
    <w:r w:rsidRPr="00E16FD5">
      <w:rPr>
        <w:rFonts w:ascii="Arial" w:hAnsi="Arial" w:cs="Arial"/>
        <w:sz w:val="20"/>
        <w:szCs w:val="20"/>
      </w:rPr>
      <w:fldChar w:fldCharType="end"/>
    </w:r>
  </w:p>
  <w:p w14:paraId="6E281FD8" w14:textId="77777777" w:rsidR="00441CCF" w:rsidRDefault="00441C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E2D45" w14:textId="77777777" w:rsidR="000A38DC" w:rsidRDefault="000A38DC">
      <w:r>
        <w:separator/>
      </w:r>
    </w:p>
  </w:footnote>
  <w:footnote w:type="continuationSeparator" w:id="0">
    <w:p w14:paraId="0D7822DD" w14:textId="77777777" w:rsidR="000A38DC" w:rsidRDefault="000A3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97AB9" w14:textId="0448CE48" w:rsidR="00441CCF" w:rsidRPr="00213857" w:rsidRDefault="00DA7B92">
    <w:pPr>
      <w:pStyle w:val="Header"/>
      <w:rPr>
        <w:rFonts w:ascii="FS Mencap" w:hAnsi="FS Mencap" w:cs="FS Mencap"/>
        <w:sz w:val="20"/>
        <w:szCs w:val="20"/>
      </w:rPr>
    </w:pPr>
    <w:r>
      <w:rPr>
        <w:rFonts w:ascii="FS Mencap" w:hAnsi="FS Mencap" w:cs="FS Mencap"/>
        <w:sz w:val="20"/>
        <w:szCs w:val="20"/>
      </w:rPr>
      <w:t xml:space="preserve">January </w:t>
    </w:r>
    <w:r w:rsidR="00B940AD">
      <w:rPr>
        <w:rFonts w:ascii="FS Mencap" w:hAnsi="FS Mencap" w:cs="FS Mencap"/>
        <w:sz w:val="20"/>
        <w:szCs w:val="20"/>
      </w:rPr>
      <w:t>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4349A"/>
    <w:multiLevelType w:val="hybridMultilevel"/>
    <w:tmpl w:val="E70435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E385F"/>
    <w:multiLevelType w:val="hybridMultilevel"/>
    <w:tmpl w:val="AE546888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D385693"/>
    <w:multiLevelType w:val="hybridMultilevel"/>
    <w:tmpl w:val="1B946CDC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7A41A32"/>
    <w:multiLevelType w:val="singleLevel"/>
    <w:tmpl w:val="A1C44F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8"/>
        <w:szCs w:val="28"/>
      </w:rPr>
    </w:lvl>
  </w:abstractNum>
  <w:abstractNum w:abstractNumId="4" w15:restartNumberingAfterBreak="0">
    <w:nsid w:val="2CDF2EA8"/>
    <w:multiLevelType w:val="multilevel"/>
    <w:tmpl w:val="C23E3EA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C98229F"/>
    <w:multiLevelType w:val="hybridMultilevel"/>
    <w:tmpl w:val="D2BC2236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C816ED5"/>
    <w:multiLevelType w:val="hybridMultilevel"/>
    <w:tmpl w:val="52D2A3A0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intPostScriptOverText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640"/>
    <w:rsid w:val="00034958"/>
    <w:rsid w:val="00061813"/>
    <w:rsid w:val="00071378"/>
    <w:rsid w:val="000A38DC"/>
    <w:rsid w:val="000B4367"/>
    <w:rsid w:val="00105803"/>
    <w:rsid w:val="00117F73"/>
    <w:rsid w:val="00146436"/>
    <w:rsid w:val="00183BF5"/>
    <w:rsid w:val="001F057F"/>
    <w:rsid w:val="001F7B58"/>
    <w:rsid w:val="00213857"/>
    <w:rsid w:val="002618DD"/>
    <w:rsid w:val="00333E63"/>
    <w:rsid w:val="00352B13"/>
    <w:rsid w:val="00363640"/>
    <w:rsid w:val="00377526"/>
    <w:rsid w:val="003A4455"/>
    <w:rsid w:val="003A7403"/>
    <w:rsid w:val="003F1C3C"/>
    <w:rsid w:val="004340B2"/>
    <w:rsid w:val="004367AA"/>
    <w:rsid w:val="00441CCF"/>
    <w:rsid w:val="00461741"/>
    <w:rsid w:val="00485329"/>
    <w:rsid w:val="00492BE5"/>
    <w:rsid w:val="004A36EA"/>
    <w:rsid w:val="004A79B1"/>
    <w:rsid w:val="004B33FB"/>
    <w:rsid w:val="0054058D"/>
    <w:rsid w:val="005434DA"/>
    <w:rsid w:val="005460D2"/>
    <w:rsid w:val="00556618"/>
    <w:rsid w:val="005B5839"/>
    <w:rsid w:val="005C215D"/>
    <w:rsid w:val="005D0DF4"/>
    <w:rsid w:val="00645ADA"/>
    <w:rsid w:val="006A3668"/>
    <w:rsid w:val="006B2868"/>
    <w:rsid w:val="006C5D91"/>
    <w:rsid w:val="00723E96"/>
    <w:rsid w:val="00726DCB"/>
    <w:rsid w:val="008208F0"/>
    <w:rsid w:val="00820FB3"/>
    <w:rsid w:val="00840147"/>
    <w:rsid w:val="00910713"/>
    <w:rsid w:val="00931353"/>
    <w:rsid w:val="009D7D93"/>
    <w:rsid w:val="00A06940"/>
    <w:rsid w:val="00A111D0"/>
    <w:rsid w:val="00A20F97"/>
    <w:rsid w:val="00A21EC5"/>
    <w:rsid w:val="00A70EFE"/>
    <w:rsid w:val="00AE2B52"/>
    <w:rsid w:val="00AF11EB"/>
    <w:rsid w:val="00B040D2"/>
    <w:rsid w:val="00B50A6D"/>
    <w:rsid w:val="00B66A6F"/>
    <w:rsid w:val="00B940AD"/>
    <w:rsid w:val="00BB0CCE"/>
    <w:rsid w:val="00BD709F"/>
    <w:rsid w:val="00BF32D9"/>
    <w:rsid w:val="00C00F3F"/>
    <w:rsid w:val="00C0752B"/>
    <w:rsid w:val="00C17B33"/>
    <w:rsid w:val="00C60B5E"/>
    <w:rsid w:val="00C75FF9"/>
    <w:rsid w:val="00CA0C25"/>
    <w:rsid w:val="00D03B70"/>
    <w:rsid w:val="00D217A1"/>
    <w:rsid w:val="00D21E97"/>
    <w:rsid w:val="00D331EA"/>
    <w:rsid w:val="00D46F1D"/>
    <w:rsid w:val="00D64931"/>
    <w:rsid w:val="00DA7B92"/>
    <w:rsid w:val="00DB7B2F"/>
    <w:rsid w:val="00DE2D2F"/>
    <w:rsid w:val="00E07BDF"/>
    <w:rsid w:val="00E16FD5"/>
    <w:rsid w:val="00E26644"/>
    <w:rsid w:val="00E5628A"/>
    <w:rsid w:val="00E71C7E"/>
    <w:rsid w:val="00EC0E6D"/>
    <w:rsid w:val="00EE59C2"/>
    <w:rsid w:val="00F11D7E"/>
    <w:rsid w:val="00F179B8"/>
    <w:rsid w:val="00F25E9A"/>
    <w:rsid w:val="00F640B7"/>
    <w:rsid w:val="00F70FB6"/>
    <w:rsid w:val="00FB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3D22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0CCE"/>
    <w:rPr>
      <w:rFonts w:cs="Times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B0CCE"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BB0CCE"/>
    <w:pPr>
      <w:keepNext/>
      <w:numPr>
        <w:ilvl w:val="1"/>
        <w:numId w:val="6"/>
      </w:numPr>
      <w:spacing w:before="240" w:after="60"/>
      <w:outlineLvl w:val="1"/>
    </w:pPr>
    <w:rPr>
      <w:rFonts w:ascii="Praxis" w:eastAsia="Times New Roman" w:hAnsi="Praxis" w:cs="Praxis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BB0CCE"/>
    <w:pPr>
      <w:keepNext/>
      <w:numPr>
        <w:ilvl w:val="2"/>
        <w:numId w:val="6"/>
      </w:numPr>
      <w:spacing w:before="60" w:after="60"/>
      <w:outlineLvl w:val="2"/>
    </w:pPr>
    <w:rPr>
      <w:rFonts w:ascii="Praxis" w:eastAsia="Times New Roman" w:hAnsi="Praxis" w:cs="Praxis"/>
      <w:b/>
      <w:bCs/>
      <w:sz w:val="40"/>
      <w:szCs w:val="4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B0CCE"/>
    <w:pPr>
      <w:keepNext/>
      <w:numPr>
        <w:ilvl w:val="3"/>
        <w:numId w:val="6"/>
      </w:numPr>
      <w:spacing w:before="120"/>
      <w:outlineLvl w:val="3"/>
    </w:pPr>
    <w:rPr>
      <w:rFonts w:ascii="Praxis" w:eastAsia="Times New Roman" w:hAnsi="Praxis" w:cs="Praxis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BB0CCE"/>
    <w:pPr>
      <w:keepNext/>
      <w:numPr>
        <w:ilvl w:val="4"/>
        <w:numId w:val="6"/>
      </w:numPr>
      <w:spacing w:before="40"/>
      <w:jc w:val="center"/>
      <w:outlineLvl w:val="4"/>
    </w:pPr>
    <w:rPr>
      <w:rFonts w:ascii="Praxis" w:eastAsia="Times New Roman" w:hAnsi="Praxis" w:cs="Praxis"/>
      <w:b/>
      <w:bCs/>
      <w:color w:val="000000"/>
      <w:sz w:val="44"/>
      <w:szCs w:val="4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B0CCE"/>
    <w:pPr>
      <w:keepNext/>
      <w:numPr>
        <w:ilvl w:val="5"/>
        <w:numId w:val="6"/>
      </w:numPr>
      <w:spacing w:before="800"/>
      <w:outlineLvl w:val="5"/>
    </w:pPr>
    <w:rPr>
      <w:rFonts w:ascii="Praxis" w:eastAsia="Times New Roman" w:hAnsi="Praxis" w:cs="Praxis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B0CCE"/>
    <w:pPr>
      <w:keepNext/>
      <w:numPr>
        <w:ilvl w:val="6"/>
        <w:numId w:val="6"/>
      </w:numPr>
      <w:spacing w:before="800"/>
      <w:outlineLvl w:val="6"/>
    </w:pPr>
    <w:rPr>
      <w:rFonts w:ascii="Praxis" w:eastAsia="Times New Roman" w:hAnsi="Praxis" w:cs="Praxis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B0CCE"/>
    <w:pPr>
      <w:keepNext/>
      <w:numPr>
        <w:ilvl w:val="7"/>
        <w:numId w:val="6"/>
      </w:numPr>
      <w:outlineLvl w:val="7"/>
    </w:pPr>
    <w:rPr>
      <w:rFonts w:ascii="Praxis" w:eastAsia="Times New Roman" w:hAnsi="Praxis" w:cs="Praxis"/>
      <w:b/>
      <w:bCs/>
      <w:color w:val="FFFFFF"/>
      <w:sz w:val="36"/>
      <w:szCs w:val="3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B0CCE"/>
    <w:pPr>
      <w:keepNext/>
      <w:numPr>
        <w:ilvl w:val="8"/>
        <w:numId w:val="6"/>
      </w:numPr>
      <w:spacing w:before="60" w:after="60"/>
      <w:outlineLvl w:val="8"/>
    </w:pPr>
    <w:rPr>
      <w:rFonts w:ascii="Praxis" w:eastAsia="Times New Roman" w:hAnsi="Praxis" w:cs="Praxis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rPr>
      <w:rFonts w:ascii="Cambria" w:hAnsi="Cambria" w:cs="Cambria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rPr>
      <w:rFonts w:ascii="Cambria" w:hAnsi="Cambria" w:cs="Cambria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rPr>
      <w:rFonts w:ascii="Calibri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rPr>
      <w:rFonts w:ascii="Calibri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Pr>
      <w:rFonts w:ascii="Calibri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rPr>
      <w:rFonts w:ascii="Calibri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rPr>
      <w:rFonts w:ascii="Calibri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rPr>
      <w:rFonts w:ascii="Cambria" w:hAnsi="Cambria" w:cs="Cambria"/>
      <w:lang w:val="en-GB"/>
    </w:rPr>
  </w:style>
  <w:style w:type="paragraph" w:styleId="BodyText3">
    <w:name w:val="Body Text 3"/>
    <w:basedOn w:val="Normal"/>
    <w:link w:val="BodyText3Char"/>
    <w:uiPriority w:val="99"/>
    <w:rsid w:val="00BB0CCE"/>
    <w:pPr>
      <w:spacing w:before="60" w:after="60"/>
    </w:pPr>
    <w:rPr>
      <w:rFonts w:ascii="Praxis" w:eastAsia="Times New Roman" w:hAnsi="Praxis" w:cs="Praxis"/>
      <w:sz w:val="38"/>
      <w:szCs w:val="3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sz w:val="16"/>
      <w:szCs w:val="16"/>
      <w:lang w:val="en-GB"/>
    </w:rPr>
  </w:style>
  <w:style w:type="paragraph" w:styleId="BodyText">
    <w:name w:val="Body Text"/>
    <w:basedOn w:val="Normal"/>
    <w:link w:val="BodyTextChar"/>
    <w:uiPriority w:val="99"/>
    <w:rsid w:val="00BB0CCE"/>
    <w:rPr>
      <w:rFonts w:ascii="Garamond" w:eastAsia="Times New Roman" w:hAnsi="Garamond" w:cs="Garamond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9"/>
    <w:rsid w:val="00BB0CCE"/>
    <w:rPr>
      <w:rFonts w:ascii="Garamond" w:eastAsia="Times New Roman" w:hAnsi="Garamond" w:cs="Garamond"/>
      <w:spacing w:val="-3"/>
      <w:sz w:val="44"/>
      <w:szCs w:val="4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BB0CCE"/>
    <w:pPr>
      <w:tabs>
        <w:tab w:val="center" w:pos="4153"/>
        <w:tab w:val="right" w:pos="8306"/>
      </w:tabs>
    </w:pPr>
    <w:rPr>
      <w:rFonts w:ascii="Praxis" w:eastAsia="Times New Roman" w:hAnsi="Praxis" w:cs="Praxis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61813"/>
    <w:rPr>
      <w:rFonts w:ascii="Praxis" w:hAnsi="Praxis" w:cs="Praxis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10580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1813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C5D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D91"/>
    <w:rPr>
      <w:rFonts w:ascii="Tahoma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rsid w:val="006C5D91"/>
    <w:rPr>
      <w:color w:val="808080"/>
    </w:rPr>
  </w:style>
  <w:style w:type="character" w:styleId="Hyperlink">
    <w:name w:val="Hyperlink"/>
    <w:basedOn w:val="DefaultParagraphFont"/>
    <w:uiPriority w:val="99"/>
    <w:rsid w:val="00726D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97E01-D7BB-446B-A3BE-5BFCCB8CCDD3}"/>
      </w:docPartPr>
      <w:docPartBody>
        <w:p w:rsidR="00021D52" w:rsidRDefault="00CA671A">
          <w:r w:rsidRPr="0062280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axis">
    <w:altName w:val="Cambria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 Mencap">
    <w:panose1 w:val="02000506040000020004"/>
    <w:charset w:val="4D"/>
    <w:family w:val="auto"/>
    <w:notTrueType/>
    <w:pitch w:val="variable"/>
    <w:sig w:usb0="800000AF" w:usb1="4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671A"/>
    <w:rsid w:val="00021D52"/>
    <w:rsid w:val="000B307E"/>
    <w:rsid w:val="00100E82"/>
    <w:rsid w:val="00625C31"/>
    <w:rsid w:val="00625F60"/>
    <w:rsid w:val="0065678C"/>
    <w:rsid w:val="00664B75"/>
    <w:rsid w:val="0071121D"/>
    <w:rsid w:val="00A43EED"/>
    <w:rsid w:val="00CA671A"/>
    <w:rsid w:val="00D12E24"/>
    <w:rsid w:val="00F96D3C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25F60"/>
    <w:rPr>
      <w:color w:val="808080"/>
    </w:rPr>
  </w:style>
  <w:style w:type="paragraph" w:customStyle="1" w:styleId="C478EFCE13CC4749BFC0C9C47B3D1436">
    <w:name w:val="C478EFCE13CC4749BFC0C9C47B3D1436"/>
    <w:rsid w:val="00625F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volunteers-application-2018.dotx</Template>
  <TotalTime>1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[Letter to interested VCOs]</vt:lpstr>
    </vt:vector>
  </TitlesOfParts>
  <Company>Positive2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[Letter to interested VCOs]</dc:title>
  <dc:creator>Harry Beaven</dc:creator>
  <cp:lastModifiedBy>Microsoft Office User</cp:lastModifiedBy>
  <cp:revision>3</cp:revision>
  <cp:lastPrinted>2018-08-29T12:56:00Z</cp:lastPrinted>
  <dcterms:created xsi:type="dcterms:W3CDTF">2018-08-29T12:56:00Z</dcterms:created>
  <dcterms:modified xsi:type="dcterms:W3CDTF">2018-08-29T12:57:00Z</dcterms:modified>
</cp:coreProperties>
</file>